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A6BF3" w14:textId="77777777" w:rsidR="00406459" w:rsidRPr="00406459" w:rsidRDefault="00406459" w:rsidP="00406459">
      <w:pPr>
        <w:rPr>
          <w:rFonts w:ascii="Helvetica Neue" w:hAnsi="Helvetica Neue"/>
          <w:b/>
          <w:sz w:val="28"/>
          <w:szCs w:val="28"/>
          <w:lang w:val="de-CH"/>
        </w:rPr>
      </w:pPr>
      <w:proofErr w:type="spellStart"/>
      <w:r w:rsidRPr="00406459">
        <w:rPr>
          <w:rFonts w:ascii="Helvetica Neue" w:hAnsi="Helvetica Neue"/>
          <w:b/>
          <w:sz w:val="28"/>
          <w:szCs w:val="28"/>
          <w:lang w:val="de-CH"/>
        </w:rPr>
        <w:t>Gesuchsformular</w:t>
      </w:r>
      <w:proofErr w:type="spellEnd"/>
      <w:r w:rsidRPr="00406459">
        <w:rPr>
          <w:rFonts w:ascii="Helvetica Neue" w:hAnsi="Helvetica Neue"/>
          <w:b/>
          <w:sz w:val="28"/>
          <w:szCs w:val="28"/>
          <w:lang w:val="de-CH"/>
        </w:rPr>
        <w:t xml:space="preserve"> für die Ausschreibung </w:t>
      </w:r>
    </w:p>
    <w:p w14:paraId="565C00B9" w14:textId="77777777" w:rsidR="00406459" w:rsidRPr="00406459" w:rsidRDefault="00406459" w:rsidP="00406459">
      <w:pPr>
        <w:rPr>
          <w:rFonts w:ascii="Helvetica Neue" w:hAnsi="Helvetica Neue"/>
          <w:b/>
          <w:sz w:val="28"/>
          <w:szCs w:val="28"/>
          <w:lang w:val="de-CH"/>
        </w:rPr>
      </w:pPr>
      <w:r w:rsidRPr="00406459">
        <w:rPr>
          <w:rFonts w:ascii="Helvetica Neue" w:hAnsi="Helvetica Neue"/>
          <w:b/>
          <w:sz w:val="28"/>
          <w:szCs w:val="28"/>
          <w:lang w:val="de-CH"/>
        </w:rPr>
        <w:t>«Mitgliedergewinnung der Fachgesellschaften»</w:t>
      </w:r>
    </w:p>
    <w:p w14:paraId="2294A2EF" w14:textId="77777777" w:rsidR="00406459" w:rsidRPr="00406459" w:rsidRDefault="00406459" w:rsidP="00406459">
      <w:pPr>
        <w:widowControl w:val="0"/>
        <w:spacing w:line="340" w:lineRule="exact"/>
        <w:rPr>
          <w:rFonts w:ascii="Helvetica Neue" w:hAnsi="Helvetica Neue"/>
          <w:sz w:val="22"/>
          <w:szCs w:val="22"/>
          <w:lang w:val="de-CH"/>
        </w:rPr>
      </w:pPr>
    </w:p>
    <w:p w14:paraId="35C77D7E" w14:textId="77777777" w:rsidR="00406459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2"/>
          <w:szCs w:val="22"/>
          <w:lang w:val="de-CH"/>
        </w:rPr>
      </w:pPr>
    </w:p>
    <w:p w14:paraId="3B3B699D" w14:textId="74E950A3" w:rsidR="00406459" w:rsidRPr="00406459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2"/>
          <w:szCs w:val="22"/>
          <w:lang w:val="de-CH"/>
        </w:rPr>
      </w:pPr>
      <w:proofErr w:type="spellStart"/>
      <w:r w:rsidRPr="00406459">
        <w:rPr>
          <w:rFonts w:ascii="Helvetica Neue" w:hAnsi="Helvetica Neue"/>
          <w:b/>
          <w:sz w:val="22"/>
          <w:szCs w:val="22"/>
          <w:lang w:val="de-CH"/>
        </w:rPr>
        <w:t>Einreichefrist</w:t>
      </w:r>
      <w:proofErr w:type="spellEnd"/>
      <w:r w:rsidRPr="00406459">
        <w:rPr>
          <w:rFonts w:ascii="Helvetica Neue" w:hAnsi="Helvetica Neue"/>
          <w:b/>
          <w:sz w:val="22"/>
          <w:szCs w:val="22"/>
          <w:lang w:val="de-CH"/>
        </w:rPr>
        <w:t xml:space="preserve"> über die </w:t>
      </w:r>
      <w:proofErr w:type="spellStart"/>
      <w:r w:rsidRPr="00406459">
        <w:rPr>
          <w:rFonts w:ascii="Helvetica Neue" w:hAnsi="Helvetica Neue"/>
          <w:b/>
          <w:sz w:val="22"/>
          <w:szCs w:val="22"/>
          <w:lang w:val="de-CH"/>
        </w:rPr>
        <w:t>Gesuchsplattform</w:t>
      </w:r>
      <w:proofErr w:type="spellEnd"/>
      <w:r w:rsidRPr="00406459">
        <w:rPr>
          <w:rFonts w:ascii="Helvetica Neue" w:hAnsi="Helvetica Neue"/>
          <w:b/>
          <w:sz w:val="22"/>
          <w:szCs w:val="22"/>
          <w:lang w:val="de-CH"/>
        </w:rPr>
        <w:t xml:space="preserve"> </w:t>
      </w:r>
      <w:proofErr w:type="spellStart"/>
      <w:r w:rsidRPr="00406459">
        <w:rPr>
          <w:rFonts w:ascii="Helvetica Neue" w:hAnsi="Helvetica Neue"/>
          <w:b/>
          <w:sz w:val="22"/>
          <w:szCs w:val="22"/>
          <w:lang w:val="de-CH"/>
        </w:rPr>
        <w:t>m</w:t>
      </w:r>
      <w:r w:rsidRPr="00406459">
        <w:rPr>
          <w:rFonts w:ascii="Helvetica Neue" w:hAnsi="Helvetica Neue"/>
          <w:b/>
          <w:sz w:val="22"/>
          <w:szCs w:val="22"/>
          <w:lang w:val="de-CH"/>
        </w:rPr>
        <w:t>ySAGW</w:t>
      </w:r>
      <w:proofErr w:type="spellEnd"/>
      <w:r w:rsidRPr="00406459">
        <w:rPr>
          <w:rFonts w:ascii="Helvetica Neue" w:hAnsi="Helvetica Neue"/>
          <w:b/>
          <w:sz w:val="22"/>
          <w:szCs w:val="22"/>
          <w:lang w:val="de-CH"/>
        </w:rPr>
        <w:t xml:space="preserve">: </w:t>
      </w:r>
      <w:r w:rsidRPr="00406459">
        <w:rPr>
          <w:rFonts w:ascii="Helvetica Neue" w:hAnsi="Helvetica Neue"/>
          <w:b/>
          <w:sz w:val="22"/>
          <w:szCs w:val="22"/>
          <w:lang w:val="de-CH"/>
        </w:rPr>
        <w:t>15</w:t>
      </w:r>
      <w:r w:rsidRPr="00406459">
        <w:rPr>
          <w:rFonts w:ascii="Helvetica Neue" w:hAnsi="Helvetica Neue"/>
          <w:b/>
          <w:sz w:val="22"/>
          <w:szCs w:val="22"/>
          <w:lang w:val="de-CH"/>
        </w:rPr>
        <w:t>. September 2024</w:t>
      </w:r>
    </w:p>
    <w:p w14:paraId="140BE5D3" w14:textId="00B5D860" w:rsidR="00406459" w:rsidRPr="00406459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Style w:val="Hyperlink"/>
          <w:rFonts w:ascii="Helvetica Neue" w:hAnsi="Helvetica Neue"/>
          <w:sz w:val="20"/>
          <w:lang w:val="de-CH"/>
        </w:rPr>
      </w:pPr>
      <w:r w:rsidRPr="00406459">
        <w:rPr>
          <w:rFonts w:ascii="Helvetica Neue" w:hAnsi="Helvetica Neue"/>
          <w:sz w:val="20"/>
          <w:lang w:val="de-CH"/>
        </w:rPr>
        <w:t xml:space="preserve">Für die Eröffnung eines Gesuchs in </w:t>
      </w:r>
      <w:proofErr w:type="spellStart"/>
      <w:r w:rsidRPr="00406459">
        <w:rPr>
          <w:rFonts w:ascii="Helvetica Neue" w:hAnsi="Helvetica Neue"/>
          <w:sz w:val="20"/>
          <w:lang w:val="de-CH"/>
        </w:rPr>
        <w:t>mySAGW</w:t>
      </w:r>
      <w:proofErr w:type="spellEnd"/>
      <w:r w:rsidRPr="00406459">
        <w:rPr>
          <w:rFonts w:ascii="Helvetica Neue" w:hAnsi="Helvetica Neue"/>
          <w:sz w:val="20"/>
          <w:lang w:val="de-CH"/>
        </w:rPr>
        <w:t xml:space="preserve"> schreiben Sie an: </w:t>
      </w:r>
      <w:hyperlink r:id="rId8" w:history="1">
        <w:r w:rsidRPr="00406459">
          <w:rPr>
            <w:rStyle w:val="Hyperlink"/>
            <w:rFonts w:ascii="Helvetica Neue" w:hAnsi="Helvetica Neue"/>
            <w:sz w:val="20"/>
            <w:lang w:val="de-CH"/>
          </w:rPr>
          <w:t>marie.steck@sagw.ch</w:t>
        </w:r>
      </w:hyperlink>
    </w:p>
    <w:p w14:paraId="666A0B7E" w14:textId="77777777" w:rsidR="00406459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</w:p>
    <w:p w14:paraId="4FBF31E0" w14:textId="77777777" w:rsidR="00406459" w:rsidRPr="002B01A4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</w:p>
    <w:p w14:paraId="277C89B9" w14:textId="0F7B8E55" w:rsidR="00406459" w:rsidRPr="00F56E72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vertAlign w:val="superscript"/>
          <w:lang w:val="de-CH"/>
        </w:rPr>
      </w:pPr>
      <w:proofErr w:type="spellStart"/>
      <w:r w:rsidRPr="002B01A4">
        <w:rPr>
          <w:rFonts w:ascii="Helvetica Neue" w:hAnsi="Helvetica Neue"/>
          <w:b/>
          <w:sz w:val="20"/>
          <w:lang w:val="de-CH"/>
        </w:rPr>
        <w:t>Hauptgesuchsteller</w:t>
      </w:r>
      <w:r w:rsidRPr="00F56E72">
        <w:rPr>
          <w:rFonts w:ascii="Helvetica Neue" w:hAnsi="Helvetica Neue"/>
          <w:b/>
          <w:sz w:val="20"/>
          <w:lang w:val="de-CH"/>
        </w:rPr>
        <w:t>·i</w:t>
      </w:r>
      <w:r w:rsidRPr="002B01A4">
        <w:rPr>
          <w:rFonts w:ascii="Helvetica Neue" w:hAnsi="Helvetica Neue"/>
          <w:b/>
          <w:sz w:val="20"/>
          <w:lang w:val="de-CH"/>
        </w:rPr>
        <w:t>n</w:t>
      </w:r>
      <w:proofErr w:type="spellEnd"/>
      <w:r w:rsidRPr="002B01A4">
        <w:rPr>
          <w:rFonts w:ascii="Helvetica Neue" w:hAnsi="Helvetica Neue"/>
          <w:b/>
          <w:sz w:val="20"/>
          <w:lang w:val="de-CH"/>
        </w:rPr>
        <w:t>:</w:t>
      </w:r>
    </w:p>
    <w:p w14:paraId="6FBC4F47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  <w:r w:rsidRPr="002B01A4">
        <w:rPr>
          <w:rFonts w:ascii="Helvetica Neue" w:hAnsi="Helvetica Neue"/>
          <w:sz w:val="20"/>
          <w:lang w:val="de-CH"/>
        </w:rPr>
        <w:t>Titel, Name, Vorname:</w:t>
      </w:r>
      <w:r>
        <w:rPr>
          <w:rFonts w:ascii="Helvetica Neue" w:hAnsi="Helvetica Neue"/>
          <w:sz w:val="20"/>
          <w:lang w:val="de-CH"/>
        </w:rPr>
        <w:t xml:space="preserve"> </w:t>
      </w:r>
      <w:r>
        <w:rPr>
          <w:rFonts w:ascii="Helvetica Neue" w:hAnsi="Helvetica Neue"/>
          <w:sz w:val="20"/>
          <w:lang w:val="de-CH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rFonts w:ascii="Helvetica Neue" w:hAnsi="Helvetica Neue"/>
          <w:sz w:val="20"/>
          <w:lang w:val="de-CH"/>
        </w:rPr>
        <w:instrText xml:space="preserve"> FORMTEXT </w:instrText>
      </w:r>
      <w:r>
        <w:rPr>
          <w:rFonts w:ascii="Helvetica Neue" w:hAnsi="Helvetica Neue"/>
          <w:sz w:val="20"/>
          <w:lang w:val="de-CH"/>
        </w:rPr>
      </w:r>
      <w:r>
        <w:rPr>
          <w:rFonts w:ascii="Helvetica Neue" w:hAnsi="Helvetica Neue"/>
          <w:sz w:val="20"/>
          <w:lang w:val="de-CH"/>
        </w:rPr>
        <w:fldChar w:fldCharType="separate"/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sz w:val="20"/>
          <w:lang w:val="de-CH"/>
        </w:rPr>
        <w:fldChar w:fldCharType="end"/>
      </w:r>
      <w:r>
        <w:rPr>
          <w:rFonts w:ascii="Helvetica Neue" w:hAnsi="Helvetica Neue"/>
          <w:sz w:val="20"/>
          <w:lang w:val="de-CH"/>
        </w:rPr>
        <w:fldChar w:fldCharType="begin">
          <w:ffData>
            <w:name w:val="Text20"/>
            <w:enabled/>
            <w:calcOnExit w:val="0"/>
            <w:textInput/>
          </w:ffData>
        </w:fldChar>
      </w:r>
      <w:r>
        <w:rPr>
          <w:rFonts w:ascii="Helvetica Neue" w:hAnsi="Helvetica Neue"/>
          <w:sz w:val="20"/>
          <w:lang w:val="de-CH"/>
        </w:rPr>
        <w:instrText xml:space="preserve"> FORMTEXT </w:instrText>
      </w:r>
      <w:r>
        <w:rPr>
          <w:rFonts w:ascii="Helvetica Neue" w:hAnsi="Helvetica Neue"/>
          <w:sz w:val="20"/>
          <w:lang w:val="de-CH"/>
        </w:rPr>
      </w:r>
      <w:r>
        <w:rPr>
          <w:rFonts w:ascii="Helvetica Neue" w:hAnsi="Helvetica Neue"/>
          <w:sz w:val="20"/>
          <w:lang w:val="de-CH"/>
        </w:rPr>
        <w:fldChar w:fldCharType="separate"/>
      </w:r>
      <w:r>
        <w:rPr>
          <w:rFonts w:ascii="Helvetica Neue" w:hAnsi="Helvetica Neue"/>
          <w:sz w:val="20"/>
          <w:lang w:val="de-CH"/>
        </w:rPr>
        <w:fldChar w:fldCharType="end"/>
      </w:r>
    </w:p>
    <w:p w14:paraId="263A452A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  <w:r>
        <w:rPr>
          <w:rFonts w:ascii="Helvetica Neue" w:hAnsi="Helvetica Neue"/>
          <w:sz w:val="20"/>
          <w:lang w:val="de-CH"/>
        </w:rPr>
        <w:t>Fachgesellschaft</w:t>
      </w:r>
      <w:r w:rsidRPr="002B01A4">
        <w:rPr>
          <w:rFonts w:ascii="Helvetica Neue" w:hAnsi="Helvetica Neue"/>
          <w:sz w:val="20"/>
          <w:lang w:val="de-CH"/>
        </w:rPr>
        <w:t>: </w:t>
      </w:r>
      <w:r>
        <w:rPr>
          <w:rFonts w:ascii="Helvetica Neue" w:hAnsi="Helvetica Neue"/>
          <w:sz w:val="20"/>
          <w:lang w:val="de-CH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rFonts w:ascii="Helvetica Neue" w:hAnsi="Helvetica Neue"/>
          <w:sz w:val="20"/>
          <w:lang w:val="de-CH"/>
        </w:rPr>
        <w:instrText xml:space="preserve"> FORMTEXT </w:instrText>
      </w:r>
      <w:r>
        <w:rPr>
          <w:rFonts w:ascii="Helvetica Neue" w:hAnsi="Helvetica Neue"/>
          <w:sz w:val="20"/>
          <w:lang w:val="de-CH"/>
        </w:rPr>
      </w:r>
      <w:r>
        <w:rPr>
          <w:rFonts w:ascii="Helvetica Neue" w:hAnsi="Helvetica Neue"/>
          <w:sz w:val="20"/>
          <w:lang w:val="de-CH"/>
        </w:rPr>
        <w:fldChar w:fldCharType="separate"/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sz w:val="20"/>
          <w:lang w:val="de-CH"/>
        </w:rPr>
        <w:fldChar w:fldCharType="end"/>
      </w:r>
    </w:p>
    <w:p w14:paraId="247C252A" w14:textId="77777777" w:rsidR="00406459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  <w:proofErr w:type="gramStart"/>
      <w:r w:rsidRPr="002B01A4">
        <w:rPr>
          <w:rFonts w:ascii="Helvetica Neue" w:hAnsi="Helvetica Neue"/>
          <w:sz w:val="20"/>
          <w:lang w:val="de-CH"/>
        </w:rPr>
        <w:t>Email</w:t>
      </w:r>
      <w:proofErr w:type="gramEnd"/>
      <w:r w:rsidRPr="002B01A4">
        <w:rPr>
          <w:rFonts w:ascii="Helvetica Neue" w:hAnsi="Helvetica Neue"/>
          <w:sz w:val="20"/>
          <w:lang w:val="de-CH"/>
        </w:rPr>
        <w:t>: </w:t>
      </w:r>
      <w:r>
        <w:rPr>
          <w:rFonts w:ascii="Helvetica Neue" w:hAnsi="Helvetica Neue"/>
          <w:sz w:val="20"/>
          <w:lang w:val="de-CH"/>
        </w:rPr>
        <w:tab/>
      </w:r>
      <w:r>
        <w:rPr>
          <w:rFonts w:ascii="Helvetica Neue" w:hAnsi="Helvetica Neue"/>
          <w:sz w:val="20"/>
          <w:lang w:val="de-CH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rFonts w:ascii="Helvetica Neue" w:hAnsi="Helvetica Neue"/>
          <w:sz w:val="20"/>
          <w:lang w:val="de-CH"/>
        </w:rPr>
        <w:instrText xml:space="preserve"> FORMTEXT </w:instrText>
      </w:r>
      <w:r>
        <w:rPr>
          <w:rFonts w:ascii="Helvetica Neue" w:hAnsi="Helvetica Neue"/>
          <w:sz w:val="20"/>
          <w:lang w:val="de-CH"/>
        </w:rPr>
      </w:r>
      <w:r>
        <w:rPr>
          <w:rFonts w:ascii="Helvetica Neue" w:hAnsi="Helvetica Neue"/>
          <w:sz w:val="20"/>
          <w:lang w:val="de-CH"/>
        </w:rPr>
        <w:fldChar w:fldCharType="separate"/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noProof/>
          <w:sz w:val="20"/>
          <w:lang w:val="de-CH"/>
        </w:rPr>
        <w:t> </w:t>
      </w:r>
      <w:r>
        <w:rPr>
          <w:rFonts w:ascii="Helvetica Neue" w:hAnsi="Helvetica Neue"/>
          <w:sz w:val="20"/>
          <w:lang w:val="de-CH"/>
        </w:rPr>
        <w:fldChar w:fldCharType="end"/>
      </w:r>
    </w:p>
    <w:p w14:paraId="49AA8BFB" w14:textId="77777777" w:rsidR="00406459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</w:p>
    <w:p w14:paraId="2EC90037" w14:textId="77777777" w:rsidR="00406459" w:rsidRPr="002B01A4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701A0443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t>Projekttitel</w:t>
      </w:r>
      <w:r w:rsidRPr="002B01A4">
        <w:rPr>
          <w:rFonts w:ascii="Helvetica Neue" w:hAnsi="Helvetica Neue"/>
          <w:b/>
          <w:sz w:val="20"/>
          <w:lang w:val="de-CH"/>
        </w:rPr>
        <w:t>:</w:t>
      </w:r>
    </w:p>
    <w:p w14:paraId="312266B7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9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0FCB555F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0DE4B04C" w14:textId="77777777" w:rsidR="00406459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194C0E0E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Cs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t>Beschreibung der Ausgangslage und spezifischen Herausforderungen (möglichst mit Angaben zur Entwicklung der Mitgliederzahlen):</w:t>
      </w:r>
    </w:p>
    <w:p w14:paraId="15C3FCA4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1ABFD2FB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13BE7D96" w14:textId="77777777" w:rsidR="00406459" w:rsidRPr="002B01A4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64C215B9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t>Beschreibung der Aktivitäten und Ziele des Projekts (max. 3000 Zeichen)</w:t>
      </w:r>
      <w:r w:rsidRPr="002B01A4">
        <w:rPr>
          <w:rFonts w:ascii="Helvetica Neue" w:hAnsi="Helvetica Neue"/>
          <w:b/>
          <w:sz w:val="20"/>
          <w:lang w:val="de-CH"/>
        </w:rPr>
        <w:t>:</w:t>
      </w:r>
    </w:p>
    <w:p w14:paraId="04C8540B" w14:textId="77777777" w:rsidR="00406459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144CEAD0" w14:textId="77777777" w:rsidR="00406459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65D8E59B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8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0F90E873" w14:textId="77777777" w:rsidR="00406459" w:rsidRPr="002B01A4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0AFCEBA6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Cs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t>Beschreibung der geplanten Wirkung des Projekts (Outputs, Outcome, Impact):</w:t>
      </w:r>
    </w:p>
    <w:p w14:paraId="23E8ED8A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39ED7D62" w14:textId="77777777" w:rsidR="00406459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66EFDF8E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58361826" w14:textId="77777777" w:rsidR="00406459" w:rsidRPr="002B01A4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2E494CB6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Cs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lastRenderedPageBreak/>
        <w:t>Massnahmen und Aktivitäten, die über den Abschluss des Projekts hinausreichen</w:t>
      </w:r>
      <w:r w:rsidRPr="002B01A4">
        <w:rPr>
          <w:rFonts w:ascii="Helvetica Neue" w:hAnsi="Helvetica Neue"/>
          <w:bCs/>
          <w:sz w:val="20"/>
          <w:lang w:val="de-CH"/>
        </w:rPr>
        <w:t>:</w:t>
      </w:r>
    </w:p>
    <w:p w14:paraId="4D10B2F7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25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14AE8733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26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06855E5D" w14:textId="77777777" w:rsidR="00406459" w:rsidRPr="002B01A4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4581B70E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Cs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t>Zeitplan</w:t>
      </w:r>
      <w:r w:rsidRPr="002B01A4">
        <w:rPr>
          <w:rFonts w:ascii="Helvetica Neue" w:hAnsi="Helvetica Neue"/>
          <w:b/>
          <w:sz w:val="20"/>
          <w:lang w:val="de-CH"/>
        </w:rPr>
        <w:t xml:space="preserve"> </w:t>
      </w:r>
      <w:r w:rsidRPr="002B01A4">
        <w:rPr>
          <w:rFonts w:ascii="Helvetica Neue" w:hAnsi="Helvetica Neue"/>
          <w:bCs/>
          <w:sz w:val="20"/>
          <w:lang w:val="de-CH"/>
        </w:rPr>
        <w:t>(</w:t>
      </w:r>
      <w:r>
        <w:rPr>
          <w:rFonts w:ascii="Helvetica Neue" w:hAnsi="Helvetica Neue"/>
          <w:bCs/>
          <w:sz w:val="20"/>
          <w:lang w:val="de-CH"/>
        </w:rPr>
        <w:t>wichtigste Etappen bis zum Projektabschluss</w:t>
      </w:r>
      <w:r w:rsidRPr="002B01A4">
        <w:rPr>
          <w:rFonts w:ascii="Helvetica Neue" w:hAnsi="Helvetica Neue"/>
          <w:bCs/>
          <w:sz w:val="20"/>
          <w:lang w:val="de-CH"/>
        </w:rPr>
        <w:t>):</w:t>
      </w:r>
    </w:p>
    <w:p w14:paraId="1C586071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29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0578860D" w14:textId="77777777" w:rsidR="00406459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30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7BBB60A2" w14:textId="77777777" w:rsidR="00406459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31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5E7724BB" w14:textId="77777777" w:rsidR="00406459" w:rsidRPr="007D065D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32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1BC8F9C5" w14:textId="77777777" w:rsidR="00406459" w:rsidRPr="002B01A4" w:rsidRDefault="00406459" w:rsidP="00406459">
      <w:pPr>
        <w:rPr>
          <w:rFonts w:ascii="Helvetica Neue" w:hAnsi="Helvetica Neue"/>
          <w:sz w:val="20"/>
          <w:lang w:val="de-CH"/>
        </w:rPr>
      </w:pPr>
    </w:p>
    <w:p w14:paraId="0822BA42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t>An</w:t>
      </w:r>
      <w:r w:rsidRPr="002B01A4">
        <w:rPr>
          <w:rFonts w:ascii="Helvetica Neue" w:hAnsi="Helvetica Neue"/>
          <w:b/>
          <w:sz w:val="20"/>
          <w:lang w:val="de-CH"/>
        </w:rPr>
        <w:t xml:space="preserve">merkungen </w:t>
      </w:r>
      <w:r w:rsidRPr="002B01A4">
        <w:rPr>
          <w:rFonts w:ascii="Helvetica Neue" w:hAnsi="Helvetica Neue"/>
          <w:bCs/>
          <w:sz w:val="20"/>
          <w:lang w:val="de-CH"/>
        </w:rPr>
        <w:t>(fakultativ):</w:t>
      </w:r>
    </w:p>
    <w:p w14:paraId="37503897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25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1B97BEB1" w14:textId="77777777" w:rsidR="00406459" w:rsidRPr="002B01A4" w:rsidRDefault="00406459" w:rsidP="004064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26"/>
            <w:enabled/>
            <w:calcOnExit w:val="0"/>
            <w:textInput/>
          </w:ffData>
        </w:fldChar>
      </w:r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</w:p>
    <w:p w14:paraId="277B4ADE" w14:textId="77777777" w:rsidR="00406459" w:rsidRDefault="00406459" w:rsidP="00406459">
      <w:pPr>
        <w:rPr>
          <w:rFonts w:ascii="Helvetica Neue" w:hAnsi="Helvetica Neue"/>
        </w:rPr>
      </w:pPr>
    </w:p>
    <w:p w14:paraId="3FF3F3D3" w14:textId="77777777" w:rsidR="00406459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0CDDC2F1" w14:textId="77777777" w:rsidR="00406459" w:rsidRPr="00451C8E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 w:rsidRPr="002B01A4">
        <w:rPr>
          <w:rFonts w:ascii="Helvetica Neue" w:hAnsi="Helvetica Neue"/>
          <w:b/>
          <w:sz w:val="20"/>
          <w:lang w:val="de-CH"/>
        </w:rPr>
        <w:t>Budget</w:t>
      </w:r>
    </w:p>
    <w:p w14:paraId="328C507F" w14:textId="77777777" w:rsidR="00406459" w:rsidRDefault="00406459" w:rsidP="00406459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  <w:r>
        <w:rPr>
          <w:rFonts w:ascii="Helvetica Neue" w:hAnsi="Helvetica Neue"/>
          <w:sz w:val="20"/>
          <w:lang w:val="de-CH"/>
        </w:rPr>
        <w:t xml:space="preserve">Bitte laden </w:t>
      </w:r>
      <w:r w:rsidRPr="00F75514">
        <w:rPr>
          <w:rFonts w:ascii="Helvetica Neue" w:hAnsi="Helvetica Neue"/>
          <w:sz w:val="20"/>
          <w:lang w:val="de-CH"/>
        </w:rPr>
        <w:t xml:space="preserve">Sie </w:t>
      </w:r>
      <w:r w:rsidRPr="00871BAE">
        <w:rPr>
          <w:rFonts w:ascii="Helvetica Neue" w:hAnsi="Helvetica Neue"/>
          <w:b/>
          <w:bCs/>
          <w:sz w:val="20"/>
          <w:lang w:val="de-CH"/>
        </w:rPr>
        <w:t>zusätzlich ein separates, detailliertes Budget</w:t>
      </w:r>
      <w:r>
        <w:rPr>
          <w:rFonts w:ascii="Helvetica Neue" w:hAnsi="Helvetica Neue"/>
          <w:sz w:val="20"/>
          <w:lang w:val="de-CH"/>
        </w:rPr>
        <w:t xml:space="preserve"> in mySAGW hoch. </w:t>
      </w:r>
    </w:p>
    <w:p w14:paraId="4BF8F3C6" w14:textId="77777777" w:rsidR="00406459" w:rsidRPr="002B01A4" w:rsidRDefault="00406459" w:rsidP="00406459">
      <w:pPr>
        <w:rPr>
          <w:rFonts w:ascii="Helvetica Neue" w:hAnsi="Helvetica Neue"/>
          <w:sz w:val="20"/>
          <w:lang w:val="de-CH"/>
        </w:rPr>
      </w:pPr>
    </w:p>
    <w:p w14:paraId="5BA66F18" w14:textId="77777777" w:rsidR="007D065D" w:rsidRPr="007D065D" w:rsidRDefault="007D065D" w:rsidP="00767354">
      <w:pPr>
        <w:rPr>
          <w:rFonts w:ascii="Helvetica Neue" w:hAnsi="Helvetica Neue"/>
          <w:lang w:val="de-CH"/>
        </w:rPr>
      </w:pPr>
    </w:p>
    <w:sectPr w:rsidR="007D065D" w:rsidRPr="007D065D" w:rsidSect="00211C8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491" w:right="1418" w:bottom="1134" w:left="1559" w:header="491" w:footer="17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4B97C" w14:textId="77777777" w:rsidR="00211C8B" w:rsidRDefault="00211C8B">
      <w:r>
        <w:separator/>
      </w:r>
    </w:p>
  </w:endnote>
  <w:endnote w:type="continuationSeparator" w:id="0">
    <w:p w14:paraId="4D908BA4" w14:textId="77777777" w:rsidR="00211C8B" w:rsidRDefault="00211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CorporateSBQ-Regular">
    <w:altName w:val="Helvetica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DFDC6" w14:textId="77777777" w:rsidR="00A05FBE" w:rsidRDefault="00A05FBE" w:rsidP="004B0A4A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09D61CF" w14:textId="77777777" w:rsidR="00B508B3" w:rsidRDefault="00B508B3" w:rsidP="00A05FB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D6778" w14:textId="77777777" w:rsidR="00A05FBE" w:rsidRPr="00A05FBE" w:rsidRDefault="00A05FBE" w:rsidP="00A05FBE">
    <w:pPr>
      <w:pStyle w:val="Fuzeile"/>
      <w:framePr w:wrap="none" w:vAnchor="text" w:hAnchor="page" w:x="10342" w:y="-9"/>
      <w:rPr>
        <w:rStyle w:val="Seitenzahl"/>
        <w:rFonts w:ascii="Helvetica" w:hAnsi="Helvetica"/>
        <w:sz w:val="20"/>
        <w:szCs w:val="20"/>
      </w:rPr>
    </w:pPr>
    <w:r w:rsidRPr="00A05FBE">
      <w:rPr>
        <w:rStyle w:val="Seitenzahl"/>
        <w:rFonts w:ascii="Helvetica" w:hAnsi="Helvetica"/>
        <w:sz w:val="20"/>
        <w:szCs w:val="20"/>
      </w:rPr>
      <w:fldChar w:fldCharType="begin"/>
    </w:r>
    <w:r w:rsidRPr="00A05FBE">
      <w:rPr>
        <w:rStyle w:val="Seitenzahl"/>
        <w:rFonts w:ascii="Helvetica" w:hAnsi="Helvetica"/>
        <w:sz w:val="20"/>
        <w:szCs w:val="20"/>
      </w:rPr>
      <w:instrText xml:space="preserve">PAGE  </w:instrText>
    </w:r>
    <w:r w:rsidRPr="00A05FBE">
      <w:rPr>
        <w:rStyle w:val="Seitenzahl"/>
        <w:rFonts w:ascii="Helvetica" w:hAnsi="Helvetica"/>
        <w:sz w:val="20"/>
        <w:szCs w:val="20"/>
      </w:rPr>
      <w:fldChar w:fldCharType="separate"/>
    </w:r>
    <w:r>
      <w:rPr>
        <w:rStyle w:val="Seitenzahl"/>
        <w:rFonts w:ascii="Helvetica" w:hAnsi="Helvetica"/>
        <w:sz w:val="20"/>
        <w:szCs w:val="20"/>
      </w:rPr>
      <w:t>2</w:t>
    </w:r>
    <w:r w:rsidRPr="00A05FBE">
      <w:rPr>
        <w:rStyle w:val="Seitenzahl"/>
        <w:rFonts w:ascii="Helvetica" w:hAnsi="Helvetica"/>
        <w:sz w:val="20"/>
        <w:szCs w:val="20"/>
      </w:rPr>
      <w:fldChar w:fldCharType="end"/>
    </w:r>
  </w:p>
  <w:p w14:paraId="45971A5F" w14:textId="77777777" w:rsidR="00583326" w:rsidRPr="00A83EDF" w:rsidRDefault="00583326" w:rsidP="00583326">
    <w:pPr>
      <w:pStyle w:val="Slogan"/>
      <w:framePr w:w="4793" w:h="1195" w:hRule="exact" w:wrap="notBeside" w:x="1504" w:y="15663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</w:rPr>
    </w:pPr>
    <w:r w:rsidRPr="00A83EDF">
      <w:rPr>
        <w:rFonts w:ascii="CorporateSBQ-Regular" w:hAnsi="CorporateSBQ-Regular"/>
        <w:i w:val="0"/>
        <w:color w:val="686F79"/>
        <w:sz w:val="17"/>
        <w:szCs w:val="17"/>
      </w:rPr>
      <w:t xml:space="preserve">Haus der Akademien, Laupenstrasse 7, Postfach, 3001 Bern </w:t>
    </w:r>
  </w:p>
  <w:p w14:paraId="50DB75B1" w14:textId="77777777" w:rsidR="00583326" w:rsidRPr="002061DA" w:rsidRDefault="00583326" w:rsidP="00583326">
    <w:pPr>
      <w:pStyle w:val="Slogan"/>
      <w:framePr w:w="4793" w:h="1195" w:hRule="exact" w:wrap="notBeside" w:x="1504" w:y="15663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Telefon 031 306 92 50</w:t>
    </w:r>
  </w:p>
  <w:p w14:paraId="0E3EF693" w14:textId="77777777" w:rsidR="00583326" w:rsidRPr="002061DA" w:rsidRDefault="00583326" w:rsidP="00583326">
    <w:pPr>
      <w:pStyle w:val="Slogan"/>
      <w:framePr w:w="4793" w:h="1195" w:hRule="exact" w:wrap="notBeside" w:x="1504" w:y="15663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e-mail: sagw@sagw.ch         http://www.sagw.ch</w:t>
    </w:r>
  </w:p>
  <w:p w14:paraId="20860EC4" w14:textId="77777777" w:rsidR="004B0A4A" w:rsidRDefault="00583326" w:rsidP="00A05FBE">
    <w:pPr>
      <w:pStyle w:val="Fuzeile"/>
      <w:ind w:right="360"/>
      <w:jc w:val="right"/>
    </w:pPr>
    <w:r>
      <w:drawing>
        <wp:anchor distT="0" distB="0" distL="114300" distR="114300" simplePos="0" relativeHeight="251660288" behindDoc="0" locked="0" layoutInCell="1" allowOverlap="1" wp14:anchorId="76C61EEB" wp14:editId="299D1FF9">
          <wp:simplePos x="0" y="0"/>
          <wp:positionH relativeFrom="margin">
            <wp:posOffset>3137676</wp:posOffset>
          </wp:positionH>
          <wp:positionV relativeFrom="margin">
            <wp:posOffset>8835672</wp:posOffset>
          </wp:positionV>
          <wp:extent cx="1638000" cy="349424"/>
          <wp:effectExtent l="0" t="0" r="0" b="0"/>
          <wp:wrapSquare wrapText="bothSides"/>
          <wp:docPr id="1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8000" cy="349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6F0EF" w14:textId="77777777" w:rsidR="00874A16" w:rsidRPr="00A83EDF" w:rsidRDefault="00874A16" w:rsidP="0054036C">
    <w:pPr>
      <w:pStyle w:val="Slogan"/>
      <w:framePr w:w="4793" w:h="1195" w:hRule="exact" w:wrap="notBeside" w:x="1504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</w:rPr>
    </w:pPr>
    <w:r w:rsidRPr="00A83EDF">
      <w:rPr>
        <w:rFonts w:ascii="CorporateSBQ-Regular" w:hAnsi="CorporateSBQ-Regular"/>
        <w:i w:val="0"/>
        <w:color w:val="686F79"/>
        <w:sz w:val="17"/>
        <w:szCs w:val="17"/>
      </w:rPr>
      <w:t xml:space="preserve">Haus der Akademien, Laupenstrasse 7, Postfach, 3001 Bern </w:t>
    </w:r>
  </w:p>
  <w:p w14:paraId="1E15F15E" w14:textId="77777777" w:rsidR="00874A16" w:rsidRPr="002061DA" w:rsidRDefault="00874A16" w:rsidP="0054036C">
    <w:pPr>
      <w:pStyle w:val="Slogan"/>
      <w:framePr w:w="4793" w:h="1195" w:hRule="exact" w:wrap="notBeside" w:x="1504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Telefon 031 306 92 50</w:t>
    </w:r>
  </w:p>
  <w:p w14:paraId="4AD9763E" w14:textId="77777777" w:rsidR="00874A16" w:rsidRPr="002061DA" w:rsidRDefault="00874A16" w:rsidP="0054036C">
    <w:pPr>
      <w:pStyle w:val="Slogan"/>
      <w:framePr w:w="4793" w:h="1195" w:hRule="exact" w:wrap="notBeside" w:x="1504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e-mail: sagw@sagw.ch         http://www.sagw.ch</w:t>
    </w:r>
  </w:p>
  <w:p w14:paraId="139A1339" w14:textId="77777777" w:rsidR="00874A16" w:rsidRPr="00DD1CE8" w:rsidRDefault="009F2FC1" w:rsidP="0054036C">
    <w:pPr>
      <w:pStyle w:val="Fuzeile"/>
      <w:jc w:val="center"/>
      <w:rPr>
        <w:color w:val="262626"/>
      </w:rPr>
    </w:pPr>
    <w:r>
      <w:drawing>
        <wp:anchor distT="0" distB="0" distL="114300" distR="114300" simplePos="0" relativeHeight="251658240" behindDoc="0" locked="0" layoutInCell="1" allowOverlap="1" wp14:anchorId="015317DB" wp14:editId="6BC6D4B8">
          <wp:simplePos x="0" y="0"/>
          <wp:positionH relativeFrom="margin">
            <wp:posOffset>3152232</wp:posOffset>
          </wp:positionH>
          <wp:positionV relativeFrom="margin">
            <wp:posOffset>8570595</wp:posOffset>
          </wp:positionV>
          <wp:extent cx="1638000" cy="349424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8000" cy="349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inline distT="0" distB="0" distL="0" distR="0" wp14:anchorId="45DB7E79" wp14:editId="108FAF11">
          <wp:extent cx="3924300" cy="838200"/>
          <wp:effectExtent l="0" t="0" r="0" b="0"/>
          <wp:docPr id="9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+_logo_ACADEMIES_MEMBER_D_cmyk_ROT_WEISS.pd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243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E03E5D" w14:textId="77777777" w:rsidR="00874A16" w:rsidRDefault="00874A16" w:rsidP="00874A16">
    <w:pPr>
      <w:pStyle w:val="Fuzeile"/>
      <w:jc w:val="right"/>
    </w:pPr>
  </w:p>
  <w:p w14:paraId="6DC5224A" w14:textId="77777777" w:rsidR="00874A16" w:rsidRDefault="00874A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9E9E1" w14:textId="77777777" w:rsidR="00211C8B" w:rsidRDefault="00211C8B">
      <w:r>
        <w:separator/>
      </w:r>
    </w:p>
  </w:footnote>
  <w:footnote w:type="continuationSeparator" w:id="0">
    <w:p w14:paraId="4F2BAAF1" w14:textId="77777777" w:rsidR="00211C8B" w:rsidRDefault="00211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3FDD1" w14:textId="77777777" w:rsidR="002061DA" w:rsidRDefault="002061DA">
    <w:pPr>
      <w:pStyle w:val="Kopfzeile"/>
    </w:pPr>
  </w:p>
  <w:p w14:paraId="537CF6CB" w14:textId="77777777" w:rsidR="002061DA" w:rsidRDefault="002061DA">
    <w:pPr>
      <w:pStyle w:val="Kopfzeile"/>
    </w:pPr>
  </w:p>
  <w:p w14:paraId="7C14A89A" w14:textId="77777777" w:rsidR="002061DA" w:rsidRDefault="002061DA">
    <w:pPr>
      <w:pStyle w:val="Kopfzeile"/>
    </w:pPr>
  </w:p>
  <w:p w14:paraId="3F951A80" w14:textId="77777777" w:rsidR="002061DA" w:rsidRDefault="002061DA">
    <w:pPr>
      <w:pStyle w:val="Kopfzeile"/>
    </w:pPr>
  </w:p>
  <w:p w14:paraId="56267265" w14:textId="77777777" w:rsidR="002061DA" w:rsidRDefault="002061D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95B4C" w14:textId="77777777" w:rsidR="00583326" w:rsidRPr="003E348E" w:rsidRDefault="00583326" w:rsidP="0021025F">
    <w:pPr>
      <w:pStyle w:val="Kopfzeile"/>
      <w:tabs>
        <w:tab w:val="clear" w:pos="4536"/>
        <w:tab w:val="left" w:pos="2977"/>
        <w:tab w:val="left" w:pos="5529"/>
      </w:tabs>
      <w:jc w:val="center"/>
    </w:pPr>
    <w:r>
      <w:drawing>
        <wp:inline distT="0" distB="0" distL="0" distR="0" wp14:anchorId="0BE05E04" wp14:editId="398368AA">
          <wp:extent cx="3678484" cy="719950"/>
          <wp:effectExtent l="0" t="0" r="0" b="0"/>
          <wp:docPr id="7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6861" cy="727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7034A0" w14:textId="77777777" w:rsidR="004B0A4A" w:rsidRPr="00583326" w:rsidRDefault="004B0A4A" w:rsidP="005833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01C1F"/>
    <w:multiLevelType w:val="hybridMultilevel"/>
    <w:tmpl w:val="5DE48432"/>
    <w:lvl w:ilvl="0" w:tplc="0C7AE686">
      <w:numFmt w:val="bullet"/>
      <w:lvlText w:val="-"/>
      <w:lvlJc w:val="left"/>
      <w:pPr>
        <w:ind w:left="720" w:hanging="360"/>
      </w:pPr>
      <w:rPr>
        <w:rFonts w:ascii="Helvetica Neue" w:eastAsia="Cambria" w:hAnsi="Helvetica Neue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F701E"/>
    <w:multiLevelType w:val="hybridMultilevel"/>
    <w:tmpl w:val="D91A53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3B50C9"/>
    <w:multiLevelType w:val="multilevel"/>
    <w:tmpl w:val="E758D574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  <w:sz w:val="32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EE62519"/>
    <w:multiLevelType w:val="hybridMultilevel"/>
    <w:tmpl w:val="BB1485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A53CFB"/>
    <w:multiLevelType w:val="hybridMultilevel"/>
    <w:tmpl w:val="6BD09C56"/>
    <w:lvl w:ilvl="0" w:tplc="000104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6212D69"/>
    <w:multiLevelType w:val="hybridMultilevel"/>
    <w:tmpl w:val="83CED68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13751373">
    <w:abstractNumId w:val="5"/>
  </w:num>
  <w:num w:numId="2" w16cid:durableId="1626347491">
    <w:abstractNumId w:val="4"/>
  </w:num>
  <w:num w:numId="3" w16cid:durableId="333607366">
    <w:abstractNumId w:val="2"/>
  </w:num>
  <w:num w:numId="4" w16cid:durableId="634146154">
    <w:abstractNumId w:val="0"/>
  </w:num>
  <w:num w:numId="5" w16cid:durableId="383800390">
    <w:abstractNumId w:val="1"/>
  </w:num>
  <w:num w:numId="6" w16cid:durableId="5926633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2D"/>
    <w:rsid w:val="000269BF"/>
    <w:rsid w:val="000428CB"/>
    <w:rsid w:val="000D1634"/>
    <w:rsid w:val="000E7470"/>
    <w:rsid w:val="001505A5"/>
    <w:rsid w:val="001A1267"/>
    <w:rsid w:val="001B3133"/>
    <w:rsid w:val="001B43B3"/>
    <w:rsid w:val="001B442F"/>
    <w:rsid w:val="001B666E"/>
    <w:rsid w:val="001E177C"/>
    <w:rsid w:val="00202180"/>
    <w:rsid w:val="002061DA"/>
    <w:rsid w:val="0021025F"/>
    <w:rsid w:val="00211C8B"/>
    <w:rsid w:val="002149CB"/>
    <w:rsid w:val="00226CA5"/>
    <w:rsid w:val="00227A57"/>
    <w:rsid w:val="00241AD7"/>
    <w:rsid w:val="00253E2A"/>
    <w:rsid w:val="002B01A4"/>
    <w:rsid w:val="002D38D2"/>
    <w:rsid w:val="002D39FD"/>
    <w:rsid w:val="002E337A"/>
    <w:rsid w:val="002F5390"/>
    <w:rsid w:val="002F7083"/>
    <w:rsid w:val="00302FF8"/>
    <w:rsid w:val="00312F4F"/>
    <w:rsid w:val="00314220"/>
    <w:rsid w:val="00367AC7"/>
    <w:rsid w:val="003737C0"/>
    <w:rsid w:val="003965F6"/>
    <w:rsid w:val="003A0FE3"/>
    <w:rsid w:val="003B5370"/>
    <w:rsid w:val="003C2258"/>
    <w:rsid w:val="003E7836"/>
    <w:rsid w:val="00406459"/>
    <w:rsid w:val="00415AC9"/>
    <w:rsid w:val="00417B9C"/>
    <w:rsid w:val="00425646"/>
    <w:rsid w:val="0042570A"/>
    <w:rsid w:val="00425C91"/>
    <w:rsid w:val="00451C8E"/>
    <w:rsid w:val="00461088"/>
    <w:rsid w:val="00467DB7"/>
    <w:rsid w:val="00471B31"/>
    <w:rsid w:val="004A41D4"/>
    <w:rsid w:val="004B0A4A"/>
    <w:rsid w:val="004B6117"/>
    <w:rsid w:val="004E59BC"/>
    <w:rsid w:val="0054036C"/>
    <w:rsid w:val="00542591"/>
    <w:rsid w:val="005637D8"/>
    <w:rsid w:val="00573540"/>
    <w:rsid w:val="00583326"/>
    <w:rsid w:val="0059177C"/>
    <w:rsid w:val="00591CC1"/>
    <w:rsid w:val="005976B1"/>
    <w:rsid w:val="005A4923"/>
    <w:rsid w:val="005A5BD4"/>
    <w:rsid w:val="005C3449"/>
    <w:rsid w:val="005C4299"/>
    <w:rsid w:val="005D04A8"/>
    <w:rsid w:val="005D6623"/>
    <w:rsid w:val="005F37FA"/>
    <w:rsid w:val="00600026"/>
    <w:rsid w:val="0060059A"/>
    <w:rsid w:val="00653AA7"/>
    <w:rsid w:val="0066024A"/>
    <w:rsid w:val="00672588"/>
    <w:rsid w:val="00685C6E"/>
    <w:rsid w:val="0069043F"/>
    <w:rsid w:val="006A5391"/>
    <w:rsid w:val="006B6155"/>
    <w:rsid w:val="006C0CA6"/>
    <w:rsid w:val="00704F9A"/>
    <w:rsid w:val="00713796"/>
    <w:rsid w:val="00713CCA"/>
    <w:rsid w:val="00737C0D"/>
    <w:rsid w:val="00742A1A"/>
    <w:rsid w:val="00743CB1"/>
    <w:rsid w:val="0075657C"/>
    <w:rsid w:val="00764225"/>
    <w:rsid w:val="0076510C"/>
    <w:rsid w:val="00767354"/>
    <w:rsid w:val="0076735C"/>
    <w:rsid w:val="007747FF"/>
    <w:rsid w:val="00796552"/>
    <w:rsid w:val="007978BC"/>
    <w:rsid w:val="007A61E3"/>
    <w:rsid w:val="007B07EC"/>
    <w:rsid w:val="007B31FB"/>
    <w:rsid w:val="007D065D"/>
    <w:rsid w:val="00802CCA"/>
    <w:rsid w:val="00814D63"/>
    <w:rsid w:val="00861256"/>
    <w:rsid w:val="00871BAE"/>
    <w:rsid w:val="00874A16"/>
    <w:rsid w:val="00881986"/>
    <w:rsid w:val="008854AD"/>
    <w:rsid w:val="00891F33"/>
    <w:rsid w:val="008C4438"/>
    <w:rsid w:val="0090086D"/>
    <w:rsid w:val="00901AB5"/>
    <w:rsid w:val="00953C05"/>
    <w:rsid w:val="009944C2"/>
    <w:rsid w:val="009C24DE"/>
    <w:rsid w:val="009E1EA9"/>
    <w:rsid w:val="009F2FC1"/>
    <w:rsid w:val="009F3136"/>
    <w:rsid w:val="009F64CC"/>
    <w:rsid w:val="00A05FBE"/>
    <w:rsid w:val="00A128EF"/>
    <w:rsid w:val="00A529A6"/>
    <w:rsid w:val="00A92585"/>
    <w:rsid w:val="00AA1EBF"/>
    <w:rsid w:val="00AC26F4"/>
    <w:rsid w:val="00B31EC8"/>
    <w:rsid w:val="00B32826"/>
    <w:rsid w:val="00B41B0C"/>
    <w:rsid w:val="00B508B3"/>
    <w:rsid w:val="00BD31EB"/>
    <w:rsid w:val="00BE2E21"/>
    <w:rsid w:val="00C000F8"/>
    <w:rsid w:val="00C0027B"/>
    <w:rsid w:val="00C0217D"/>
    <w:rsid w:val="00C021A2"/>
    <w:rsid w:val="00C40798"/>
    <w:rsid w:val="00C44869"/>
    <w:rsid w:val="00C62E85"/>
    <w:rsid w:val="00C71FF7"/>
    <w:rsid w:val="00CC6E3B"/>
    <w:rsid w:val="00CE012A"/>
    <w:rsid w:val="00D268AD"/>
    <w:rsid w:val="00D34596"/>
    <w:rsid w:val="00D56563"/>
    <w:rsid w:val="00D71B3B"/>
    <w:rsid w:val="00DA492D"/>
    <w:rsid w:val="00DC49F6"/>
    <w:rsid w:val="00DD1CE8"/>
    <w:rsid w:val="00DF14BC"/>
    <w:rsid w:val="00E01939"/>
    <w:rsid w:val="00E20A3D"/>
    <w:rsid w:val="00E34A0C"/>
    <w:rsid w:val="00E50732"/>
    <w:rsid w:val="00E57A6F"/>
    <w:rsid w:val="00E70B4B"/>
    <w:rsid w:val="00E71901"/>
    <w:rsid w:val="00E95783"/>
    <w:rsid w:val="00E96857"/>
    <w:rsid w:val="00EE323B"/>
    <w:rsid w:val="00EE7A3A"/>
    <w:rsid w:val="00F03D68"/>
    <w:rsid w:val="00F56E72"/>
    <w:rsid w:val="00F616D0"/>
    <w:rsid w:val="00F80AF4"/>
    <w:rsid w:val="00F942B7"/>
    <w:rsid w:val="00FA75A8"/>
    <w:rsid w:val="00FB6A18"/>
    <w:rsid w:val="00FD47F3"/>
    <w:rsid w:val="00FD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5B37E961"/>
  <w14:defaultImageDpi w14:val="300"/>
  <w15:docId w15:val="{F669D483-39A7-024A-8B34-B10FD393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DA492D"/>
    <w:rPr>
      <w:rFonts w:ascii="Helvetica" w:hAnsi="Helvetica"/>
      <w:sz w:val="24"/>
      <w:lang w:val="de-DE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3965F6"/>
    <w:pPr>
      <w:keepNext/>
      <w:keepLines/>
      <w:numPr>
        <w:numId w:val="3"/>
      </w:numPr>
      <w:ind w:left="0" w:firstLine="0"/>
      <w:outlineLvl w:val="0"/>
    </w:pPr>
    <w:rPr>
      <w:rFonts w:ascii="Helvetica Neue" w:eastAsia="MS Gothic" w:hAnsi="Helvetica Neue"/>
      <w:b/>
      <w:noProof/>
      <w:sz w:val="32"/>
      <w:szCs w:val="22"/>
      <w:lang w:val="de-CH" w:eastAsia="en-US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3965F6"/>
    <w:pPr>
      <w:keepNext/>
      <w:keepLines/>
      <w:numPr>
        <w:ilvl w:val="1"/>
        <w:numId w:val="3"/>
      </w:numPr>
      <w:ind w:left="0" w:firstLine="0"/>
      <w:outlineLvl w:val="1"/>
    </w:pPr>
    <w:rPr>
      <w:rFonts w:ascii="Helvetica Neue" w:eastAsia="MS Gothic" w:hAnsi="Helvetica Neue"/>
      <w:b/>
      <w:noProof/>
      <w:sz w:val="26"/>
      <w:szCs w:val="26"/>
      <w:lang w:val="de-CH"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965F6"/>
    <w:pPr>
      <w:keepNext/>
      <w:keepLines/>
      <w:spacing w:before="40"/>
      <w:outlineLvl w:val="3"/>
    </w:pPr>
    <w:rPr>
      <w:rFonts w:ascii="Helvetica Neue" w:eastAsia="MS Gothic" w:hAnsi="Helvetica Neue"/>
      <w:i/>
      <w:iCs/>
      <w:noProof/>
      <w:color w:val="365F91"/>
      <w:szCs w:val="24"/>
      <w:lang w:val="de-CH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autoRedefine/>
    <w:uiPriority w:val="99"/>
    <w:qFormat/>
    <w:rsid w:val="001B666E"/>
    <w:pPr>
      <w:spacing w:before="120" w:after="120"/>
    </w:pPr>
    <w:rPr>
      <w:rFonts w:eastAsia="Cambria"/>
      <w:noProof/>
      <w:sz w:val="18"/>
      <w:szCs w:val="24"/>
      <w:lang w:val="de-CH" w:eastAsia="en-US"/>
    </w:rPr>
  </w:style>
  <w:style w:type="character" w:styleId="Funotenzeichen">
    <w:name w:val="footnote reference"/>
    <w:uiPriority w:val="99"/>
    <w:qFormat/>
    <w:rsid w:val="001B666E"/>
    <w:rPr>
      <w:rFonts w:ascii="Helvetica" w:hAnsi="Helvetica"/>
      <w:sz w:val="18"/>
      <w:vertAlign w:val="superscript"/>
    </w:rPr>
  </w:style>
  <w:style w:type="paragraph" w:styleId="Sprechblasentext">
    <w:name w:val="Balloon Text"/>
    <w:basedOn w:val="Standard"/>
    <w:semiHidden/>
    <w:rsid w:val="0073519F"/>
    <w:rPr>
      <w:rFonts w:ascii="Lucida Grande" w:eastAsia="Cambria" w:hAnsi="Lucida Grande"/>
      <w:noProof/>
      <w:sz w:val="18"/>
      <w:szCs w:val="18"/>
      <w:lang w:val="de-CH" w:eastAsia="en-US"/>
    </w:rPr>
  </w:style>
  <w:style w:type="paragraph" w:styleId="Kopfzeile">
    <w:name w:val="header"/>
    <w:basedOn w:val="Standard"/>
    <w:rsid w:val="00E00E42"/>
    <w:pPr>
      <w:tabs>
        <w:tab w:val="center" w:pos="4536"/>
        <w:tab w:val="right" w:pos="9072"/>
      </w:tabs>
    </w:pPr>
    <w:rPr>
      <w:rFonts w:ascii="Cambria" w:eastAsia="Cambria" w:hAnsi="Cambria"/>
      <w:noProof/>
      <w:szCs w:val="24"/>
      <w:lang w:val="de-CH" w:eastAsia="en-US"/>
    </w:rPr>
  </w:style>
  <w:style w:type="paragraph" w:styleId="Fuzeile">
    <w:name w:val="footer"/>
    <w:basedOn w:val="Standard"/>
    <w:semiHidden/>
    <w:rsid w:val="00E00E42"/>
    <w:pPr>
      <w:tabs>
        <w:tab w:val="center" w:pos="4536"/>
        <w:tab w:val="right" w:pos="9072"/>
      </w:tabs>
    </w:pPr>
    <w:rPr>
      <w:rFonts w:ascii="Cambria" w:eastAsia="Cambria" w:hAnsi="Cambria"/>
      <w:noProof/>
      <w:szCs w:val="24"/>
      <w:lang w:val="de-CH" w:eastAsia="en-US"/>
    </w:rPr>
  </w:style>
  <w:style w:type="paragraph" w:customStyle="1" w:styleId="Slogan">
    <w:name w:val="Slogan"/>
    <w:basedOn w:val="Standard"/>
    <w:rsid w:val="001B43B3"/>
    <w:pPr>
      <w:framePr w:w="5171" w:h="1191" w:hRule="exact" w:hSpace="187" w:vSpace="187" w:wrap="auto" w:vAnchor="page" w:hAnchor="page" w:x="965" w:yAlign="bottom" w:anchorLock="1"/>
      <w:autoSpaceDE w:val="0"/>
      <w:autoSpaceDN w:val="0"/>
    </w:pPr>
    <w:rPr>
      <w:rFonts w:ascii="Geneva" w:eastAsia="Cambria" w:hAnsi="Geneva"/>
      <w:i/>
      <w:noProof/>
      <w:spacing w:val="-6"/>
      <w:szCs w:val="24"/>
      <w:lang w:val="de-CH" w:eastAsia="en-US"/>
    </w:rPr>
  </w:style>
  <w:style w:type="character" w:styleId="Hyperlink">
    <w:name w:val="Hyperlink"/>
    <w:uiPriority w:val="99"/>
    <w:unhideWhenUsed/>
    <w:rsid w:val="001B43B3"/>
    <w:rPr>
      <w:color w:val="0000FF"/>
      <w:u w:val="single"/>
    </w:rPr>
  </w:style>
  <w:style w:type="character" w:customStyle="1" w:styleId="FunotentextZchn">
    <w:name w:val="Fußnotentext Zchn"/>
    <w:link w:val="Funotentext"/>
    <w:uiPriority w:val="99"/>
    <w:rsid w:val="001B666E"/>
    <w:rPr>
      <w:rFonts w:ascii="Helvetica" w:eastAsia="Cambria" w:hAnsi="Helvetica" w:cs="Times New Roman"/>
      <w:sz w:val="18"/>
      <w:szCs w:val="24"/>
      <w:lang w:eastAsia="en-US"/>
    </w:rPr>
  </w:style>
  <w:style w:type="character" w:customStyle="1" w:styleId="berschrift1Zchn">
    <w:name w:val="Überschrift 1 Zchn"/>
    <w:link w:val="berschrift1"/>
    <w:uiPriority w:val="9"/>
    <w:rsid w:val="003965F6"/>
    <w:rPr>
      <w:rFonts w:ascii="Helvetica Neue" w:eastAsia="MS Gothic" w:hAnsi="Helvetica Neue"/>
      <w:b/>
      <w:noProof/>
      <w:sz w:val="32"/>
      <w:szCs w:val="22"/>
      <w:lang w:eastAsia="en-US"/>
    </w:rPr>
  </w:style>
  <w:style w:type="character" w:customStyle="1" w:styleId="berschrift2Zchn">
    <w:name w:val="Überschrift 2 Zchn"/>
    <w:link w:val="berschrift2"/>
    <w:uiPriority w:val="9"/>
    <w:rsid w:val="003965F6"/>
    <w:rPr>
      <w:rFonts w:ascii="Helvetica Neue" w:eastAsia="MS Gothic" w:hAnsi="Helvetica Neue"/>
      <w:b/>
      <w:noProof/>
      <w:sz w:val="26"/>
      <w:szCs w:val="26"/>
      <w:lang w:eastAsia="en-US"/>
    </w:rPr>
  </w:style>
  <w:style w:type="character" w:customStyle="1" w:styleId="berschrift4Zchn">
    <w:name w:val="Überschrift 4 Zchn"/>
    <w:link w:val="berschrift4"/>
    <w:uiPriority w:val="9"/>
    <w:rsid w:val="003965F6"/>
    <w:rPr>
      <w:rFonts w:ascii="Helvetica Neue" w:eastAsia="MS Gothic" w:hAnsi="Helvetica Neue"/>
      <w:i/>
      <w:iCs/>
      <w:noProof/>
      <w:color w:val="365F91"/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F616D0"/>
    <w:pPr>
      <w:tabs>
        <w:tab w:val="left" w:pos="480"/>
        <w:tab w:val="right" w:leader="dot" w:pos="9056"/>
      </w:tabs>
      <w:spacing w:after="100"/>
    </w:pPr>
    <w:rPr>
      <w:rFonts w:ascii="Cambria" w:eastAsia="Cambria" w:hAnsi="Cambria"/>
      <w:b/>
      <w:noProof/>
      <w:szCs w:val="24"/>
      <w:lang w:val="de-CH"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F616D0"/>
    <w:pPr>
      <w:spacing w:after="100"/>
      <w:ind w:left="240"/>
    </w:pPr>
    <w:rPr>
      <w:rFonts w:ascii="Cambria" w:eastAsia="Cambria" w:hAnsi="Cambria"/>
      <w:noProof/>
      <w:szCs w:val="24"/>
      <w:lang w:val="de-CH" w:eastAsia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F616D0"/>
    <w:pPr>
      <w:spacing w:after="100"/>
      <w:ind w:left="480"/>
    </w:pPr>
    <w:rPr>
      <w:rFonts w:ascii="Cambria" w:eastAsia="Cambria" w:hAnsi="Cambria"/>
      <w:noProof/>
      <w:szCs w:val="24"/>
      <w:lang w:val="de-CH"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A05FBE"/>
  </w:style>
  <w:style w:type="paragraph" w:styleId="Listenabsatz">
    <w:name w:val="List Paragraph"/>
    <w:basedOn w:val="Standard"/>
    <w:uiPriority w:val="34"/>
    <w:qFormat/>
    <w:rsid w:val="004E59BC"/>
    <w:pPr>
      <w:ind w:left="720"/>
      <w:contextualSpacing/>
    </w:pPr>
    <w:rPr>
      <w:rFonts w:ascii="Cambria" w:eastAsia="Cambria" w:hAnsi="Cambria"/>
      <w:noProof/>
      <w:szCs w:val="24"/>
      <w:lang w:val="de-CH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2F539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0428CB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5637D8"/>
  </w:style>
  <w:style w:type="table" w:styleId="Tabellenraster">
    <w:name w:val="Table Grid"/>
    <w:basedOn w:val="NormaleTabelle"/>
    <w:uiPriority w:val="59"/>
    <w:rsid w:val="009F31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367AC7"/>
    <w:pPr>
      <w:spacing w:before="100" w:beforeAutospacing="1" w:after="100" w:afterAutospacing="1"/>
    </w:pPr>
    <w:rPr>
      <w:rFonts w:ascii="Times New Roman" w:hAnsi="Times New Roman"/>
      <w:szCs w:val="24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0645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2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1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.steck@sagw.ch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lodie/Desktop/Envoi%20FG_%20Reihe/Protokoll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D5D249-95E9-3C4D-9807-1025B4365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Protokoll.dotx</Template>
  <TotalTime>0</TotalTime>
  <Pages>2</Pages>
  <Words>180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Bern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Elmer Sara</cp:lastModifiedBy>
  <cp:revision>2</cp:revision>
  <cp:lastPrinted>2022-04-06T07:36:00Z</cp:lastPrinted>
  <dcterms:created xsi:type="dcterms:W3CDTF">2024-04-29T07:40:00Z</dcterms:created>
  <dcterms:modified xsi:type="dcterms:W3CDTF">2024-04-29T07:40:00Z</dcterms:modified>
</cp:coreProperties>
</file>